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A82" w:rsidRDefault="00A5427D">
      <w:bookmarkStart w:id="0" w:name="_GoBack"/>
      <w:bookmarkEnd w:id="0"/>
      <w:r>
        <w:t>Table 4:</w:t>
      </w:r>
    </w:p>
    <w:p w:rsidR="00A5427D" w:rsidRDefault="004A5B2B">
      <w:r>
        <w:rPr>
          <w:noProof/>
          <w:lang w:eastAsia="en-GB"/>
        </w:rPr>
        <w:drawing>
          <wp:inline distT="0" distB="0" distL="0" distR="0">
            <wp:extent cx="8873490" cy="2910205"/>
            <wp:effectExtent l="0" t="0" r="3810" b="444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73490" cy="2910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5427D" w:rsidRDefault="00A5427D">
      <w:r>
        <w:rPr>
          <w:rFonts w:ascii="Wingdings" w:hAnsi="Wingdings" w:cs="Helvetica"/>
          <w:color w:val="000000"/>
          <w:lang w:val="en-US"/>
        </w:rPr>
        <w:sym w:font="Wingdings" w:char="F0FC"/>
      </w:r>
      <w:r>
        <w:rPr>
          <w:rFonts w:ascii="Wingdings" w:hAnsi="Wingdings" w:cs="Helvetica"/>
          <w:color w:val="000000"/>
          <w:lang w:val="en-US"/>
        </w:rPr>
        <w:t></w:t>
      </w:r>
      <w:r>
        <w:rPr>
          <w:rFonts w:ascii="Times New Roman" w:hAnsi="Times New Roman" w:cs="Times New Roman"/>
          <w:color w:val="000000"/>
          <w:sz w:val="24"/>
          <w:lang w:val="en-US"/>
        </w:rPr>
        <w:t>Indicates compliance with the criteria; PPI Patient and Public Involvement</w:t>
      </w:r>
    </w:p>
    <w:sectPr w:rsidR="00A5427D" w:rsidSect="00A5427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427D"/>
    <w:rsid w:val="00011E4D"/>
    <w:rsid w:val="00074DD8"/>
    <w:rsid w:val="00235C94"/>
    <w:rsid w:val="00254657"/>
    <w:rsid w:val="00267E8D"/>
    <w:rsid w:val="002B4A82"/>
    <w:rsid w:val="00372882"/>
    <w:rsid w:val="003859B3"/>
    <w:rsid w:val="00392D1C"/>
    <w:rsid w:val="004A5B2B"/>
    <w:rsid w:val="004C4F0F"/>
    <w:rsid w:val="0055717D"/>
    <w:rsid w:val="005878D4"/>
    <w:rsid w:val="006241CC"/>
    <w:rsid w:val="00666157"/>
    <w:rsid w:val="0067639C"/>
    <w:rsid w:val="006B6100"/>
    <w:rsid w:val="007575F2"/>
    <w:rsid w:val="00A2313D"/>
    <w:rsid w:val="00A5427D"/>
    <w:rsid w:val="00A90452"/>
    <w:rsid w:val="00AF1EAC"/>
    <w:rsid w:val="00B9229B"/>
    <w:rsid w:val="00BB3D98"/>
    <w:rsid w:val="00DA31B2"/>
    <w:rsid w:val="00E2083C"/>
    <w:rsid w:val="00F0757C"/>
    <w:rsid w:val="00F23CA5"/>
    <w:rsid w:val="00FB7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542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427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542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427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501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D5AE7B16.dotm</Template>
  <TotalTime>0</TotalTime>
  <Pages>1</Pages>
  <Words>13</Words>
  <Characters>75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emma</dc:creator>
  <cp:lastModifiedBy>elj20</cp:lastModifiedBy>
  <cp:revision>2</cp:revision>
  <dcterms:created xsi:type="dcterms:W3CDTF">2014-07-23T09:35:00Z</dcterms:created>
  <dcterms:modified xsi:type="dcterms:W3CDTF">2014-07-23T09:35:00Z</dcterms:modified>
</cp:coreProperties>
</file>